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051" w:rsidRDefault="0097078C" w:rsidP="00CE2398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</w:t>
      </w:r>
    </w:p>
    <w:p w:rsidR="00DF31B6" w:rsidRPr="003B5509" w:rsidRDefault="00DF31B6" w:rsidP="00CE239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r w:rsidRPr="003B5509">
        <w:rPr>
          <w:rFonts w:ascii="Times New Roman" w:hAnsi="Times New Roman"/>
          <w:b/>
          <w:sz w:val="32"/>
          <w:szCs w:val="32"/>
        </w:rPr>
        <w:t>Программа</w:t>
      </w:r>
    </w:p>
    <w:bookmarkEnd w:id="0"/>
    <w:p w:rsidR="00895401" w:rsidRPr="00331D0E" w:rsidRDefault="00895401" w:rsidP="00895401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П</w:t>
      </w:r>
      <w:r w:rsidR="008610E0" w:rsidRPr="00331D0E">
        <w:rPr>
          <w:rFonts w:ascii="Times New Roman" w:hAnsi="Times New Roman"/>
          <w:sz w:val="32"/>
          <w:szCs w:val="32"/>
        </w:rPr>
        <w:t>ервенства Д</w:t>
      </w:r>
      <w:r w:rsidRPr="00331D0E">
        <w:rPr>
          <w:rFonts w:ascii="Times New Roman" w:hAnsi="Times New Roman"/>
          <w:sz w:val="32"/>
          <w:szCs w:val="32"/>
        </w:rPr>
        <w:t>ФО среди юношей и девушек до 18 лет,</w:t>
      </w:r>
    </w:p>
    <w:p w:rsidR="00B15137" w:rsidRPr="00331D0E" w:rsidRDefault="00895401" w:rsidP="004D0F68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юниоров и юниорок до 20</w:t>
      </w:r>
      <w:r w:rsidR="008610E0" w:rsidRPr="00331D0E">
        <w:rPr>
          <w:rFonts w:ascii="Times New Roman" w:hAnsi="Times New Roman"/>
          <w:sz w:val="32"/>
          <w:szCs w:val="32"/>
        </w:rPr>
        <w:t xml:space="preserve"> лет </w:t>
      </w:r>
      <w:r w:rsidR="00B50B34">
        <w:rPr>
          <w:rFonts w:ascii="Times New Roman" w:hAnsi="Times New Roman"/>
          <w:sz w:val="32"/>
          <w:szCs w:val="32"/>
        </w:rPr>
        <w:t>в помещении</w:t>
      </w:r>
    </w:p>
    <w:p w:rsidR="003F37A6" w:rsidRPr="00331D0E" w:rsidRDefault="003F37A6" w:rsidP="00CB6F44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040927" w:rsidRPr="00331D0E" w:rsidRDefault="00895401" w:rsidP="00CB6F44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12</w:t>
      </w:r>
      <w:r w:rsidR="00E81012" w:rsidRPr="00331D0E">
        <w:rPr>
          <w:rFonts w:ascii="Times New Roman" w:hAnsi="Times New Roman"/>
          <w:sz w:val="32"/>
          <w:szCs w:val="32"/>
        </w:rPr>
        <w:t xml:space="preserve"> января 201</w:t>
      </w:r>
      <w:r w:rsidRPr="00331D0E">
        <w:rPr>
          <w:rFonts w:ascii="Times New Roman" w:hAnsi="Times New Roman"/>
          <w:sz w:val="32"/>
          <w:szCs w:val="32"/>
        </w:rPr>
        <w:t>8</w:t>
      </w:r>
      <w:r w:rsidR="00B50B34">
        <w:rPr>
          <w:rFonts w:ascii="Times New Roman" w:hAnsi="Times New Roman"/>
          <w:sz w:val="32"/>
          <w:szCs w:val="32"/>
        </w:rPr>
        <w:t xml:space="preserve"> </w:t>
      </w:r>
      <w:r w:rsidR="00F60B03" w:rsidRPr="00331D0E">
        <w:rPr>
          <w:rFonts w:ascii="Times New Roman" w:hAnsi="Times New Roman"/>
          <w:sz w:val="32"/>
          <w:szCs w:val="32"/>
        </w:rPr>
        <w:t>г.</w:t>
      </w:r>
    </w:p>
    <w:p w:rsidR="003F37A6" w:rsidRPr="00331D0E" w:rsidRDefault="003F37A6" w:rsidP="00DF31B6">
      <w:pPr>
        <w:spacing w:after="0"/>
        <w:rPr>
          <w:rFonts w:ascii="Times New Roman" w:hAnsi="Times New Roman"/>
          <w:sz w:val="32"/>
          <w:szCs w:val="32"/>
        </w:rPr>
      </w:pPr>
    </w:p>
    <w:p w:rsidR="0094625B" w:rsidRPr="00331D0E" w:rsidRDefault="00895401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16.0</w:t>
      </w:r>
      <w:r w:rsidR="0094625B" w:rsidRPr="00331D0E">
        <w:rPr>
          <w:rFonts w:ascii="Times New Roman" w:hAnsi="Times New Roman"/>
          <w:sz w:val="32"/>
          <w:szCs w:val="32"/>
        </w:rPr>
        <w:t>0 - Парад открытия соревнований</w:t>
      </w:r>
    </w:p>
    <w:p w:rsidR="00FC29F7" w:rsidRPr="00331D0E" w:rsidRDefault="00CB6F44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- 60м. забеги девушки, юниорки</w:t>
      </w:r>
    </w:p>
    <w:p w:rsidR="00227652" w:rsidRPr="00331D0E" w:rsidRDefault="00CB6F44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- 60м. забеги юноши, юниоры</w:t>
      </w:r>
    </w:p>
    <w:p w:rsidR="00A20D69" w:rsidRPr="00331D0E" w:rsidRDefault="00A20D69" w:rsidP="00A20D69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- 400м. финальные забеги девушки, юниорки</w:t>
      </w:r>
    </w:p>
    <w:p w:rsidR="00A20D69" w:rsidRPr="00331D0E" w:rsidRDefault="00A20D69" w:rsidP="00A20D69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- 400м. финальные забеги девушки, юниорки </w:t>
      </w:r>
    </w:p>
    <w:p w:rsidR="00DF31B6" w:rsidRPr="00331D0E" w:rsidRDefault="00DF31B6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- </w:t>
      </w:r>
      <w:r w:rsidR="00D07B3B" w:rsidRPr="00331D0E">
        <w:rPr>
          <w:rFonts w:ascii="Times New Roman" w:hAnsi="Times New Roman"/>
          <w:sz w:val="32"/>
          <w:szCs w:val="32"/>
        </w:rPr>
        <w:t>15</w:t>
      </w:r>
      <w:r w:rsidR="00CB6F44" w:rsidRPr="00331D0E">
        <w:rPr>
          <w:rFonts w:ascii="Times New Roman" w:hAnsi="Times New Roman"/>
          <w:sz w:val="32"/>
          <w:szCs w:val="32"/>
        </w:rPr>
        <w:t>00м. финальные забеги девушки, юниорки</w:t>
      </w:r>
    </w:p>
    <w:p w:rsidR="008610E0" w:rsidRPr="00331D0E" w:rsidRDefault="00D07B3B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- 15</w:t>
      </w:r>
      <w:r w:rsidR="005725A6" w:rsidRPr="00331D0E">
        <w:rPr>
          <w:rFonts w:ascii="Times New Roman" w:hAnsi="Times New Roman"/>
          <w:sz w:val="32"/>
          <w:szCs w:val="32"/>
        </w:rPr>
        <w:t>00м.</w:t>
      </w:r>
      <w:r w:rsidR="00CB6F44" w:rsidRPr="00331D0E">
        <w:rPr>
          <w:rFonts w:ascii="Times New Roman" w:hAnsi="Times New Roman"/>
          <w:sz w:val="32"/>
          <w:szCs w:val="32"/>
        </w:rPr>
        <w:t xml:space="preserve"> финальные забеги юноши, юниоры </w:t>
      </w:r>
    </w:p>
    <w:p w:rsidR="00DF31B6" w:rsidRPr="00331D0E" w:rsidRDefault="00D07B3B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- 6</w:t>
      </w:r>
      <w:r w:rsidR="00AD35B3" w:rsidRPr="00331D0E">
        <w:rPr>
          <w:rFonts w:ascii="Times New Roman" w:hAnsi="Times New Roman"/>
          <w:sz w:val="32"/>
          <w:szCs w:val="32"/>
        </w:rPr>
        <w:t xml:space="preserve">0м. финал </w:t>
      </w:r>
      <w:r w:rsidR="00CB6F44" w:rsidRPr="00331D0E">
        <w:rPr>
          <w:rFonts w:ascii="Times New Roman" w:hAnsi="Times New Roman"/>
          <w:sz w:val="32"/>
          <w:szCs w:val="32"/>
        </w:rPr>
        <w:t xml:space="preserve">девушки, юниорки </w:t>
      </w:r>
    </w:p>
    <w:p w:rsidR="00FC29F7" w:rsidRPr="00331D0E" w:rsidRDefault="00D07B3B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- 6</w:t>
      </w:r>
      <w:r w:rsidR="00AD35B3" w:rsidRPr="00331D0E">
        <w:rPr>
          <w:rFonts w:ascii="Times New Roman" w:hAnsi="Times New Roman"/>
          <w:sz w:val="32"/>
          <w:szCs w:val="32"/>
        </w:rPr>
        <w:t xml:space="preserve">0м. финал </w:t>
      </w:r>
      <w:r w:rsidR="00DE2E52" w:rsidRPr="00331D0E">
        <w:rPr>
          <w:rFonts w:ascii="Times New Roman" w:hAnsi="Times New Roman"/>
          <w:sz w:val="32"/>
          <w:szCs w:val="32"/>
        </w:rPr>
        <w:t xml:space="preserve">юноши, юниоры </w:t>
      </w:r>
    </w:p>
    <w:p w:rsidR="008610E0" w:rsidRPr="00331D0E" w:rsidRDefault="00515BF4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- 2000м. с/п девушки, юниорки</w:t>
      </w:r>
      <w:r w:rsidR="00895401" w:rsidRPr="00331D0E">
        <w:rPr>
          <w:rFonts w:ascii="Times New Roman" w:hAnsi="Times New Roman"/>
          <w:sz w:val="32"/>
          <w:szCs w:val="32"/>
        </w:rPr>
        <w:br/>
      </w:r>
      <w:r w:rsidRPr="00331D0E">
        <w:rPr>
          <w:rFonts w:ascii="Times New Roman" w:hAnsi="Times New Roman"/>
          <w:sz w:val="32"/>
          <w:szCs w:val="32"/>
        </w:rPr>
        <w:t>- 2000м. с/п юноши, юниоры</w:t>
      </w:r>
    </w:p>
    <w:p w:rsidR="003F37A6" w:rsidRPr="00331D0E" w:rsidRDefault="003F37A6" w:rsidP="00DF31B6">
      <w:pPr>
        <w:spacing w:after="0"/>
        <w:rPr>
          <w:rFonts w:ascii="Times New Roman" w:hAnsi="Times New Roman"/>
          <w:sz w:val="32"/>
          <w:szCs w:val="32"/>
        </w:rPr>
      </w:pPr>
    </w:p>
    <w:p w:rsidR="006B6C52" w:rsidRPr="00331D0E" w:rsidRDefault="007362A6" w:rsidP="006B6C52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Прыжки</w:t>
      </w:r>
      <w:r w:rsidR="00895401" w:rsidRPr="00331D0E">
        <w:rPr>
          <w:rFonts w:ascii="Times New Roman" w:hAnsi="Times New Roman"/>
          <w:sz w:val="32"/>
          <w:szCs w:val="32"/>
        </w:rPr>
        <w:t>:</w:t>
      </w:r>
    </w:p>
    <w:p w:rsidR="00DF31B6" w:rsidRPr="00331D0E" w:rsidRDefault="009F4FD2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16</w:t>
      </w:r>
      <w:r w:rsidR="00515BF4" w:rsidRPr="00331D0E">
        <w:rPr>
          <w:rFonts w:ascii="Times New Roman" w:hAnsi="Times New Roman"/>
          <w:sz w:val="32"/>
          <w:szCs w:val="32"/>
        </w:rPr>
        <w:t>.2</w:t>
      </w:r>
      <w:r w:rsidR="00DF31B6" w:rsidRPr="00331D0E">
        <w:rPr>
          <w:rFonts w:ascii="Times New Roman" w:hAnsi="Times New Roman"/>
          <w:sz w:val="32"/>
          <w:szCs w:val="32"/>
        </w:rPr>
        <w:t xml:space="preserve">0 </w:t>
      </w:r>
      <w:r w:rsidR="00AD35B3" w:rsidRPr="00331D0E">
        <w:rPr>
          <w:rFonts w:ascii="Times New Roman" w:hAnsi="Times New Roman"/>
          <w:sz w:val="32"/>
          <w:szCs w:val="32"/>
        </w:rPr>
        <w:t>- высота</w:t>
      </w:r>
      <w:r w:rsidR="003A307C" w:rsidRPr="00331D0E">
        <w:rPr>
          <w:rFonts w:ascii="Times New Roman" w:hAnsi="Times New Roman"/>
          <w:sz w:val="32"/>
          <w:szCs w:val="32"/>
        </w:rPr>
        <w:t xml:space="preserve">юноши, юниоры  </w:t>
      </w:r>
    </w:p>
    <w:p w:rsidR="001D646B" w:rsidRPr="00331D0E" w:rsidRDefault="009F4FD2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16</w:t>
      </w:r>
      <w:r w:rsidR="00515BF4" w:rsidRPr="00331D0E">
        <w:rPr>
          <w:rFonts w:ascii="Times New Roman" w:hAnsi="Times New Roman"/>
          <w:sz w:val="32"/>
          <w:szCs w:val="32"/>
        </w:rPr>
        <w:t>.2</w:t>
      </w:r>
      <w:r w:rsidR="00DF31B6" w:rsidRPr="00331D0E">
        <w:rPr>
          <w:rFonts w:ascii="Times New Roman" w:hAnsi="Times New Roman"/>
          <w:sz w:val="32"/>
          <w:szCs w:val="32"/>
        </w:rPr>
        <w:t xml:space="preserve">0 </w:t>
      </w:r>
      <w:r w:rsidR="00DE2E52" w:rsidRPr="00331D0E">
        <w:rPr>
          <w:rFonts w:ascii="Times New Roman" w:hAnsi="Times New Roman"/>
          <w:sz w:val="32"/>
          <w:szCs w:val="32"/>
        </w:rPr>
        <w:t>- длина девушки, юниорки</w:t>
      </w:r>
    </w:p>
    <w:p w:rsidR="00DE2E52" w:rsidRPr="00331D0E" w:rsidRDefault="0067589F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</w:t>
      </w:r>
      <w:r w:rsidR="009F4FD2" w:rsidRPr="00331D0E">
        <w:rPr>
          <w:rFonts w:ascii="Times New Roman" w:hAnsi="Times New Roman"/>
          <w:sz w:val="32"/>
          <w:szCs w:val="32"/>
        </w:rPr>
        <w:t xml:space="preserve">высота </w:t>
      </w:r>
      <w:r w:rsidR="00515BF4" w:rsidRPr="00331D0E">
        <w:rPr>
          <w:rFonts w:ascii="Times New Roman" w:hAnsi="Times New Roman"/>
          <w:sz w:val="32"/>
          <w:szCs w:val="32"/>
        </w:rPr>
        <w:t xml:space="preserve">девушки, юниорки </w:t>
      </w:r>
    </w:p>
    <w:p w:rsidR="00227652" w:rsidRPr="00331D0E" w:rsidRDefault="00DE2E52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- длина юноши, юниоры </w:t>
      </w:r>
    </w:p>
    <w:p w:rsidR="00CB6F44" w:rsidRPr="00331D0E" w:rsidRDefault="00EB7BAA" w:rsidP="002C3E84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Награжд</w:t>
      </w:r>
      <w:r w:rsidR="00895401" w:rsidRPr="00331D0E">
        <w:rPr>
          <w:rFonts w:ascii="Times New Roman" w:hAnsi="Times New Roman"/>
          <w:sz w:val="32"/>
          <w:szCs w:val="32"/>
        </w:rPr>
        <w:t>ение по окончания вида программ</w:t>
      </w:r>
      <w:r w:rsidR="00044309" w:rsidRPr="00331D0E">
        <w:rPr>
          <w:rFonts w:ascii="Times New Roman" w:hAnsi="Times New Roman"/>
          <w:sz w:val="32"/>
          <w:szCs w:val="32"/>
        </w:rPr>
        <w:t>ы</w:t>
      </w:r>
    </w:p>
    <w:p w:rsidR="003F37A6" w:rsidRPr="00331D0E" w:rsidRDefault="003F37A6" w:rsidP="00895401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8954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F37A6" w:rsidRDefault="003F37A6" w:rsidP="00331D0E">
      <w:pPr>
        <w:spacing w:after="0"/>
        <w:rPr>
          <w:rFonts w:ascii="Times New Roman" w:hAnsi="Times New Roman"/>
          <w:sz w:val="28"/>
          <w:szCs w:val="28"/>
        </w:rPr>
      </w:pPr>
    </w:p>
    <w:p w:rsidR="00AD78BB" w:rsidRPr="00331D0E" w:rsidRDefault="00895401" w:rsidP="00895401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13 января 2018</w:t>
      </w:r>
      <w:r w:rsidR="00F60B03" w:rsidRPr="00331D0E">
        <w:rPr>
          <w:rFonts w:ascii="Times New Roman" w:hAnsi="Times New Roman"/>
          <w:sz w:val="32"/>
          <w:szCs w:val="32"/>
        </w:rPr>
        <w:t>г.</w:t>
      </w:r>
    </w:p>
    <w:p w:rsidR="00331D0E" w:rsidRPr="00331D0E" w:rsidRDefault="00331D0E" w:rsidP="00F60B03">
      <w:pPr>
        <w:spacing w:after="0"/>
        <w:rPr>
          <w:rFonts w:ascii="Times New Roman" w:hAnsi="Times New Roman"/>
          <w:sz w:val="32"/>
          <w:szCs w:val="32"/>
        </w:rPr>
      </w:pPr>
    </w:p>
    <w:p w:rsidR="00222BDF" w:rsidRPr="00331D0E" w:rsidRDefault="0094625B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</w:t>
      </w:r>
      <w:r w:rsidR="003F37A6" w:rsidRPr="00331D0E">
        <w:rPr>
          <w:rFonts w:ascii="Times New Roman" w:hAnsi="Times New Roman"/>
          <w:sz w:val="32"/>
          <w:szCs w:val="32"/>
        </w:rPr>
        <w:t>1</w:t>
      </w:r>
      <w:r w:rsidRPr="00331D0E">
        <w:rPr>
          <w:rFonts w:ascii="Times New Roman" w:hAnsi="Times New Roman"/>
          <w:sz w:val="32"/>
          <w:szCs w:val="32"/>
        </w:rPr>
        <w:t>.</w:t>
      </w:r>
      <w:r w:rsidR="003F37A6" w:rsidRPr="00331D0E">
        <w:rPr>
          <w:rFonts w:ascii="Times New Roman" w:hAnsi="Times New Roman"/>
          <w:sz w:val="32"/>
          <w:szCs w:val="32"/>
        </w:rPr>
        <w:t>0</w:t>
      </w:r>
      <w:r w:rsidR="00FC248F" w:rsidRPr="00331D0E">
        <w:rPr>
          <w:rFonts w:ascii="Times New Roman" w:hAnsi="Times New Roman"/>
          <w:sz w:val="32"/>
          <w:szCs w:val="32"/>
        </w:rPr>
        <w:t>0</w:t>
      </w:r>
      <w:r w:rsidR="00EE384B" w:rsidRPr="00331D0E">
        <w:rPr>
          <w:rFonts w:ascii="Times New Roman" w:hAnsi="Times New Roman"/>
          <w:sz w:val="32"/>
          <w:szCs w:val="32"/>
        </w:rPr>
        <w:t xml:space="preserve"> - 6</w:t>
      </w:r>
      <w:r w:rsidR="00222BDF" w:rsidRPr="00331D0E">
        <w:rPr>
          <w:rFonts w:ascii="Times New Roman" w:hAnsi="Times New Roman"/>
          <w:sz w:val="32"/>
          <w:szCs w:val="32"/>
        </w:rPr>
        <w:t>0м. с</w:t>
      </w:r>
      <w:r w:rsidR="00044309" w:rsidRPr="00331D0E">
        <w:rPr>
          <w:rFonts w:ascii="Times New Roman" w:hAnsi="Times New Roman"/>
          <w:sz w:val="32"/>
          <w:szCs w:val="32"/>
        </w:rPr>
        <w:t>/б</w:t>
      </w:r>
      <w:r w:rsidR="00AD78BB" w:rsidRPr="00331D0E">
        <w:rPr>
          <w:rFonts w:ascii="Times New Roman" w:hAnsi="Times New Roman"/>
          <w:sz w:val="32"/>
          <w:szCs w:val="32"/>
        </w:rPr>
        <w:t>пятиборье</w:t>
      </w:r>
      <w:r w:rsidR="009A28BF" w:rsidRPr="00331D0E">
        <w:rPr>
          <w:rFonts w:ascii="Times New Roman" w:hAnsi="Times New Roman"/>
          <w:sz w:val="32"/>
          <w:szCs w:val="32"/>
        </w:rPr>
        <w:t>девушки, юниорки</w:t>
      </w:r>
    </w:p>
    <w:p w:rsidR="00EE384B" w:rsidRPr="00331D0E" w:rsidRDefault="00EE384B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</w:t>
      </w:r>
      <w:r w:rsidR="00AD35B3" w:rsidRPr="00331D0E">
        <w:rPr>
          <w:rFonts w:ascii="Times New Roman" w:hAnsi="Times New Roman"/>
          <w:sz w:val="32"/>
          <w:szCs w:val="32"/>
        </w:rPr>
        <w:t>60м. с</w:t>
      </w:r>
      <w:r w:rsidR="00222BDF" w:rsidRPr="00331D0E">
        <w:rPr>
          <w:rFonts w:ascii="Times New Roman" w:hAnsi="Times New Roman"/>
          <w:sz w:val="32"/>
          <w:szCs w:val="32"/>
        </w:rPr>
        <w:t>/б</w:t>
      </w:r>
      <w:r w:rsidR="005144B8" w:rsidRPr="00331D0E">
        <w:rPr>
          <w:rFonts w:ascii="Times New Roman" w:hAnsi="Times New Roman"/>
          <w:sz w:val="32"/>
          <w:szCs w:val="32"/>
        </w:rPr>
        <w:t>забеги девушки, юниорки</w:t>
      </w:r>
    </w:p>
    <w:p w:rsidR="009A28BF" w:rsidRPr="00331D0E" w:rsidRDefault="009A28BF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- 60м. </w:t>
      </w:r>
      <w:proofErr w:type="gramStart"/>
      <w:r w:rsidRPr="00331D0E">
        <w:rPr>
          <w:rFonts w:ascii="Times New Roman" w:hAnsi="Times New Roman"/>
          <w:sz w:val="32"/>
          <w:szCs w:val="32"/>
        </w:rPr>
        <w:t>с/б</w:t>
      </w:r>
      <w:proofErr w:type="gramEnd"/>
      <w:r w:rsidRPr="00331D0E">
        <w:rPr>
          <w:rFonts w:ascii="Times New Roman" w:hAnsi="Times New Roman"/>
          <w:sz w:val="32"/>
          <w:szCs w:val="32"/>
        </w:rPr>
        <w:t xml:space="preserve"> пятиборье юноши, юниоры</w:t>
      </w:r>
    </w:p>
    <w:p w:rsidR="00AD78BB" w:rsidRPr="00331D0E" w:rsidRDefault="00895401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- 60м. с/б</w:t>
      </w:r>
      <w:r w:rsidR="005144B8" w:rsidRPr="00331D0E">
        <w:rPr>
          <w:rFonts w:ascii="Times New Roman" w:hAnsi="Times New Roman"/>
          <w:sz w:val="32"/>
          <w:szCs w:val="32"/>
        </w:rPr>
        <w:t xml:space="preserve">забеги юноши, юниоры </w:t>
      </w:r>
    </w:p>
    <w:p w:rsidR="00F60B03" w:rsidRPr="00331D0E" w:rsidRDefault="00F60B03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- 200м. забеги</w:t>
      </w:r>
      <w:r w:rsidR="00DF7F13" w:rsidRPr="00331D0E">
        <w:rPr>
          <w:rFonts w:ascii="Times New Roman" w:hAnsi="Times New Roman"/>
          <w:sz w:val="32"/>
          <w:szCs w:val="32"/>
        </w:rPr>
        <w:t>девушки, юниорки</w:t>
      </w:r>
    </w:p>
    <w:p w:rsidR="00F60B03" w:rsidRPr="00331D0E" w:rsidRDefault="00F60B03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- 200м. забеги</w:t>
      </w:r>
      <w:r w:rsidR="00DF7F13" w:rsidRPr="00331D0E">
        <w:rPr>
          <w:rFonts w:ascii="Times New Roman" w:hAnsi="Times New Roman"/>
          <w:sz w:val="32"/>
          <w:szCs w:val="32"/>
        </w:rPr>
        <w:t xml:space="preserve">юноши, юниоры  </w:t>
      </w:r>
    </w:p>
    <w:p w:rsidR="00F60B03" w:rsidRPr="00331D0E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F60B03" w:rsidRPr="00331D0E">
        <w:rPr>
          <w:rFonts w:ascii="Times New Roman" w:hAnsi="Times New Roman"/>
          <w:sz w:val="32"/>
          <w:szCs w:val="32"/>
        </w:rPr>
        <w:t>- 800м. финал</w:t>
      </w:r>
      <w:r w:rsidR="002C3E84" w:rsidRPr="00331D0E">
        <w:rPr>
          <w:rFonts w:ascii="Times New Roman" w:hAnsi="Times New Roman"/>
          <w:sz w:val="32"/>
          <w:szCs w:val="32"/>
        </w:rPr>
        <w:t>ьные забеги</w:t>
      </w:r>
      <w:r w:rsidR="00DF7F13" w:rsidRPr="00331D0E">
        <w:rPr>
          <w:rFonts w:ascii="Times New Roman" w:hAnsi="Times New Roman"/>
          <w:sz w:val="32"/>
          <w:szCs w:val="32"/>
        </w:rPr>
        <w:t>девушки, юниорки</w:t>
      </w:r>
    </w:p>
    <w:p w:rsidR="00CF463E" w:rsidRPr="00331D0E" w:rsidRDefault="00F60B03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- 800м. финал</w:t>
      </w:r>
      <w:r w:rsidR="002C3E84" w:rsidRPr="00331D0E">
        <w:rPr>
          <w:rFonts w:ascii="Times New Roman" w:hAnsi="Times New Roman"/>
          <w:sz w:val="32"/>
          <w:szCs w:val="32"/>
        </w:rPr>
        <w:t>ьные забеги</w:t>
      </w:r>
      <w:r w:rsidR="00DF7F13" w:rsidRPr="00331D0E">
        <w:rPr>
          <w:rFonts w:ascii="Times New Roman" w:hAnsi="Times New Roman"/>
          <w:sz w:val="32"/>
          <w:szCs w:val="32"/>
        </w:rPr>
        <w:t>юноши, юниоры</w:t>
      </w:r>
    </w:p>
    <w:p w:rsidR="002C3E84" w:rsidRPr="00331D0E" w:rsidRDefault="00CF463E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- 60м. </w:t>
      </w:r>
      <w:proofErr w:type="gramStart"/>
      <w:r w:rsidRPr="00331D0E">
        <w:rPr>
          <w:rFonts w:ascii="Times New Roman" w:hAnsi="Times New Roman"/>
          <w:sz w:val="32"/>
          <w:szCs w:val="32"/>
        </w:rPr>
        <w:t>с/б</w:t>
      </w:r>
      <w:proofErr w:type="gramEnd"/>
      <w:r w:rsidRPr="00331D0E">
        <w:rPr>
          <w:rFonts w:ascii="Times New Roman" w:hAnsi="Times New Roman"/>
          <w:sz w:val="32"/>
          <w:szCs w:val="32"/>
        </w:rPr>
        <w:t xml:space="preserve"> финал юноши, юниоры </w:t>
      </w:r>
    </w:p>
    <w:p w:rsidR="00F60B03" w:rsidRPr="00331D0E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2C3E84" w:rsidRPr="00331D0E">
        <w:rPr>
          <w:rFonts w:ascii="Times New Roman" w:hAnsi="Times New Roman"/>
          <w:sz w:val="32"/>
          <w:szCs w:val="32"/>
        </w:rPr>
        <w:t xml:space="preserve">- 60м. </w:t>
      </w:r>
      <w:proofErr w:type="gramStart"/>
      <w:r w:rsidR="002C3E84" w:rsidRPr="00331D0E">
        <w:rPr>
          <w:rFonts w:ascii="Times New Roman" w:hAnsi="Times New Roman"/>
          <w:sz w:val="32"/>
          <w:szCs w:val="32"/>
        </w:rPr>
        <w:t>с/б</w:t>
      </w:r>
      <w:proofErr w:type="gramEnd"/>
      <w:r w:rsidR="002C3E84" w:rsidRPr="00331D0E">
        <w:rPr>
          <w:rFonts w:ascii="Times New Roman" w:hAnsi="Times New Roman"/>
          <w:sz w:val="32"/>
          <w:szCs w:val="32"/>
        </w:rPr>
        <w:t xml:space="preserve"> финал девушки, юниорки</w:t>
      </w:r>
    </w:p>
    <w:p w:rsidR="00AC07FB" w:rsidRPr="00331D0E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AC07FB" w:rsidRPr="00331D0E">
        <w:rPr>
          <w:rFonts w:ascii="Times New Roman" w:hAnsi="Times New Roman"/>
          <w:sz w:val="32"/>
          <w:szCs w:val="32"/>
        </w:rPr>
        <w:t>-</w:t>
      </w:r>
      <w:r w:rsidR="005144B8" w:rsidRPr="00331D0E">
        <w:rPr>
          <w:rFonts w:ascii="Times New Roman" w:hAnsi="Times New Roman"/>
          <w:sz w:val="32"/>
          <w:szCs w:val="32"/>
        </w:rPr>
        <w:t>3000м. финал</w:t>
      </w:r>
      <w:r w:rsidR="00CF463E" w:rsidRPr="00331D0E">
        <w:rPr>
          <w:rFonts w:ascii="Times New Roman" w:hAnsi="Times New Roman"/>
          <w:sz w:val="32"/>
          <w:szCs w:val="32"/>
        </w:rPr>
        <w:t>ьные забеги</w:t>
      </w:r>
      <w:r w:rsidR="00DF7F13" w:rsidRPr="00331D0E">
        <w:rPr>
          <w:rFonts w:ascii="Times New Roman" w:hAnsi="Times New Roman"/>
          <w:sz w:val="32"/>
          <w:szCs w:val="32"/>
        </w:rPr>
        <w:t>девушки, юниорки</w:t>
      </w:r>
    </w:p>
    <w:p w:rsidR="006E7993" w:rsidRPr="00331D0E" w:rsidRDefault="005144B8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- 3000м. финал</w:t>
      </w:r>
      <w:r w:rsidR="00CF463E" w:rsidRPr="00331D0E">
        <w:rPr>
          <w:rFonts w:ascii="Times New Roman" w:hAnsi="Times New Roman"/>
          <w:sz w:val="32"/>
          <w:szCs w:val="32"/>
        </w:rPr>
        <w:t>ьные забеги</w:t>
      </w:r>
      <w:r w:rsidR="00DF7F13" w:rsidRPr="00331D0E">
        <w:rPr>
          <w:rFonts w:ascii="Times New Roman" w:hAnsi="Times New Roman"/>
          <w:sz w:val="32"/>
          <w:szCs w:val="32"/>
        </w:rPr>
        <w:t xml:space="preserve">юноши, юниоры  </w:t>
      </w:r>
    </w:p>
    <w:p w:rsidR="007362A6" w:rsidRPr="00331D0E" w:rsidRDefault="007362A6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- 200м. финал</w:t>
      </w:r>
      <w:r w:rsidR="00DF7F13" w:rsidRPr="00331D0E">
        <w:rPr>
          <w:rFonts w:ascii="Times New Roman" w:hAnsi="Times New Roman"/>
          <w:sz w:val="32"/>
          <w:szCs w:val="32"/>
        </w:rPr>
        <w:t>девушки, юниорки</w:t>
      </w:r>
    </w:p>
    <w:p w:rsidR="006E7993" w:rsidRPr="00331D0E" w:rsidRDefault="007362A6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- 200м. финал</w:t>
      </w:r>
      <w:r w:rsidR="00DF7F13" w:rsidRPr="00331D0E">
        <w:rPr>
          <w:rFonts w:ascii="Times New Roman" w:hAnsi="Times New Roman"/>
          <w:sz w:val="32"/>
          <w:szCs w:val="32"/>
        </w:rPr>
        <w:t xml:space="preserve">юноши, юниоры  </w:t>
      </w:r>
    </w:p>
    <w:p w:rsidR="006E7993" w:rsidRPr="00331D0E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5144B8" w:rsidRPr="00331D0E">
        <w:rPr>
          <w:rFonts w:ascii="Times New Roman" w:hAnsi="Times New Roman"/>
          <w:sz w:val="32"/>
          <w:szCs w:val="32"/>
        </w:rPr>
        <w:t>- 800м.</w:t>
      </w:r>
      <w:r w:rsidR="006E7993" w:rsidRPr="00331D0E">
        <w:rPr>
          <w:rFonts w:ascii="Times New Roman" w:hAnsi="Times New Roman"/>
          <w:sz w:val="32"/>
          <w:szCs w:val="32"/>
        </w:rPr>
        <w:t xml:space="preserve"> пятиборье</w:t>
      </w:r>
      <w:r w:rsidR="009A28BF" w:rsidRPr="00331D0E">
        <w:rPr>
          <w:rFonts w:ascii="Times New Roman" w:hAnsi="Times New Roman"/>
          <w:sz w:val="32"/>
          <w:szCs w:val="32"/>
        </w:rPr>
        <w:t xml:space="preserve"> девушки, юниорки</w:t>
      </w:r>
    </w:p>
    <w:p w:rsidR="009A28BF" w:rsidRPr="00331D0E" w:rsidRDefault="009A28BF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- 1000м.  пятиборье юноши, юниоры</w:t>
      </w:r>
    </w:p>
    <w:p w:rsidR="00C16DF5" w:rsidRPr="00331D0E" w:rsidRDefault="00C16DF5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эстафета 4</w:t>
      </w:r>
      <w:r w:rsidR="00B50B34">
        <w:rPr>
          <w:rFonts w:ascii="Times New Roman" w:hAnsi="Times New Roman"/>
          <w:sz w:val="32"/>
          <w:szCs w:val="32"/>
        </w:rPr>
        <w:t>х</w:t>
      </w:r>
      <w:r w:rsidRPr="00331D0E">
        <w:rPr>
          <w:rFonts w:ascii="Times New Roman" w:hAnsi="Times New Roman"/>
          <w:sz w:val="32"/>
          <w:szCs w:val="32"/>
        </w:rPr>
        <w:t>200м.</w:t>
      </w:r>
    </w:p>
    <w:p w:rsidR="00222BDF" w:rsidRPr="00331D0E" w:rsidRDefault="00222BDF" w:rsidP="00333BCE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Прыжки, метания:</w:t>
      </w:r>
    </w:p>
    <w:p w:rsidR="00F60B03" w:rsidRPr="00331D0E" w:rsidRDefault="00F3465F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</w:t>
      </w:r>
      <w:r w:rsidR="00CB6F44" w:rsidRPr="00331D0E">
        <w:rPr>
          <w:rFonts w:ascii="Times New Roman" w:hAnsi="Times New Roman"/>
          <w:sz w:val="32"/>
          <w:szCs w:val="32"/>
        </w:rPr>
        <w:t>1</w:t>
      </w:r>
      <w:r w:rsidRPr="00331D0E">
        <w:rPr>
          <w:rFonts w:ascii="Times New Roman" w:hAnsi="Times New Roman"/>
          <w:sz w:val="32"/>
          <w:szCs w:val="32"/>
        </w:rPr>
        <w:t>.</w:t>
      </w:r>
      <w:r w:rsidR="00FC248F" w:rsidRPr="00331D0E">
        <w:rPr>
          <w:rFonts w:ascii="Times New Roman" w:hAnsi="Times New Roman"/>
          <w:sz w:val="32"/>
          <w:szCs w:val="32"/>
        </w:rPr>
        <w:t>0</w:t>
      </w:r>
      <w:r w:rsidR="00F60B03" w:rsidRPr="00331D0E">
        <w:rPr>
          <w:rFonts w:ascii="Times New Roman" w:hAnsi="Times New Roman"/>
          <w:sz w:val="32"/>
          <w:szCs w:val="32"/>
        </w:rPr>
        <w:t>0</w:t>
      </w:r>
      <w:r w:rsidR="00CA2A06" w:rsidRPr="00331D0E">
        <w:rPr>
          <w:rFonts w:ascii="Times New Roman" w:hAnsi="Times New Roman"/>
          <w:sz w:val="32"/>
          <w:szCs w:val="32"/>
        </w:rPr>
        <w:t xml:space="preserve"> - </w:t>
      </w:r>
      <w:r w:rsidR="00333BCE" w:rsidRPr="00331D0E">
        <w:rPr>
          <w:rFonts w:ascii="Times New Roman" w:hAnsi="Times New Roman"/>
          <w:sz w:val="32"/>
          <w:szCs w:val="32"/>
        </w:rPr>
        <w:t>тройной</w:t>
      </w:r>
      <w:r w:rsidR="00CA2A06" w:rsidRPr="00331D0E">
        <w:rPr>
          <w:rFonts w:ascii="Times New Roman" w:hAnsi="Times New Roman"/>
          <w:sz w:val="32"/>
          <w:szCs w:val="32"/>
        </w:rPr>
        <w:t xml:space="preserve">юноши, юниоры </w:t>
      </w:r>
    </w:p>
    <w:p w:rsidR="00CA2A06" w:rsidRPr="00331D0E" w:rsidRDefault="00CA2A06" w:rsidP="00CA2A0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11.00 - ядро юноши, юниоры</w:t>
      </w:r>
    </w:p>
    <w:p w:rsidR="00F60B03" w:rsidRDefault="008C516E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</w:t>
      </w:r>
      <w:r w:rsidR="00A20D69" w:rsidRPr="00331D0E">
        <w:rPr>
          <w:rFonts w:ascii="Times New Roman" w:hAnsi="Times New Roman"/>
          <w:sz w:val="32"/>
          <w:szCs w:val="32"/>
        </w:rPr>
        <w:t xml:space="preserve"> высота </w:t>
      </w:r>
      <w:r w:rsidR="00333BCE" w:rsidRPr="00331D0E">
        <w:rPr>
          <w:rFonts w:ascii="Times New Roman" w:hAnsi="Times New Roman"/>
          <w:sz w:val="32"/>
          <w:szCs w:val="32"/>
        </w:rPr>
        <w:t>пятиборье</w:t>
      </w:r>
      <w:r w:rsidR="009A28BF" w:rsidRPr="00331D0E">
        <w:rPr>
          <w:rFonts w:ascii="Times New Roman" w:hAnsi="Times New Roman"/>
          <w:sz w:val="32"/>
          <w:szCs w:val="32"/>
        </w:rPr>
        <w:t xml:space="preserve"> девушки, юниорки</w:t>
      </w:r>
    </w:p>
    <w:p w:rsidR="00FB7B79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FB7B79" w:rsidRPr="00331D0E">
        <w:rPr>
          <w:rFonts w:ascii="Times New Roman" w:hAnsi="Times New Roman"/>
          <w:sz w:val="32"/>
          <w:szCs w:val="32"/>
        </w:rPr>
        <w:t>-  длина  пятиборье юноши, юниоры</w:t>
      </w:r>
    </w:p>
    <w:p w:rsidR="00973804" w:rsidRDefault="00B50B34" w:rsidP="00973804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973804" w:rsidRPr="00331D0E">
        <w:rPr>
          <w:rFonts w:ascii="Times New Roman" w:hAnsi="Times New Roman"/>
          <w:sz w:val="32"/>
          <w:szCs w:val="32"/>
        </w:rPr>
        <w:t>- ядро девушки, юниорки</w:t>
      </w:r>
    </w:p>
    <w:p w:rsidR="00FB7B79" w:rsidRDefault="00FB7B79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тройной  девушки, юниорки  </w:t>
      </w:r>
    </w:p>
    <w:p w:rsidR="005E435E" w:rsidRPr="00331D0E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5E435E" w:rsidRPr="00331D0E">
        <w:rPr>
          <w:rFonts w:ascii="Times New Roman" w:hAnsi="Times New Roman"/>
          <w:sz w:val="32"/>
          <w:szCs w:val="32"/>
        </w:rPr>
        <w:t>- ядро</w:t>
      </w:r>
      <w:r w:rsidR="005E435E">
        <w:rPr>
          <w:rFonts w:ascii="Times New Roman" w:hAnsi="Times New Roman"/>
          <w:sz w:val="32"/>
          <w:szCs w:val="32"/>
        </w:rPr>
        <w:t xml:space="preserve"> пятиборье </w:t>
      </w:r>
      <w:r w:rsidR="005E435E" w:rsidRPr="00331D0E">
        <w:rPr>
          <w:rFonts w:ascii="Times New Roman" w:hAnsi="Times New Roman"/>
          <w:sz w:val="32"/>
          <w:szCs w:val="32"/>
        </w:rPr>
        <w:t xml:space="preserve"> девушки, юниорки</w:t>
      </w:r>
    </w:p>
    <w:p w:rsidR="0076604E" w:rsidRPr="00331D0E" w:rsidRDefault="0076604E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ядро пятиборье юноши, юниоры</w:t>
      </w:r>
    </w:p>
    <w:p w:rsidR="0043737F" w:rsidRDefault="00B50B34" w:rsidP="00F60B03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76604E" w:rsidRPr="00331D0E">
        <w:rPr>
          <w:rFonts w:ascii="Times New Roman" w:hAnsi="Times New Roman"/>
          <w:sz w:val="32"/>
          <w:szCs w:val="32"/>
        </w:rPr>
        <w:t>-  высота  пятиборье юноши, юниоры</w:t>
      </w:r>
    </w:p>
    <w:p w:rsidR="000D7F33" w:rsidRPr="00331D0E" w:rsidRDefault="008C516E" w:rsidP="00F60B03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 xml:space="preserve"> - длина  пятиборье</w:t>
      </w:r>
      <w:r w:rsidR="001C715C" w:rsidRPr="00331D0E">
        <w:rPr>
          <w:rFonts w:ascii="Times New Roman" w:hAnsi="Times New Roman"/>
          <w:sz w:val="32"/>
          <w:szCs w:val="32"/>
        </w:rPr>
        <w:t xml:space="preserve"> девушки, юниорки</w:t>
      </w:r>
    </w:p>
    <w:p w:rsidR="00DF31B6" w:rsidRPr="00331D0E" w:rsidRDefault="007362A6" w:rsidP="00DF31B6">
      <w:pPr>
        <w:spacing w:after="0"/>
        <w:rPr>
          <w:rFonts w:ascii="Times New Roman" w:hAnsi="Times New Roman"/>
          <w:sz w:val="32"/>
          <w:szCs w:val="32"/>
        </w:rPr>
      </w:pPr>
      <w:r w:rsidRPr="00331D0E">
        <w:rPr>
          <w:rFonts w:ascii="Times New Roman" w:hAnsi="Times New Roman"/>
          <w:sz w:val="32"/>
          <w:szCs w:val="32"/>
        </w:rPr>
        <w:t>Награжд</w:t>
      </w:r>
      <w:r w:rsidR="00CF463E" w:rsidRPr="00331D0E">
        <w:rPr>
          <w:rFonts w:ascii="Times New Roman" w:hAnsi="Times New Roman"/>
          <w:sz w:val="32"/>
          <w:szCs w:val="32"/>
        </w:rPr>
        <w:t>ение по окончания вида программ</w:t>
      </w:r>
      <w:r w:rsidR="00D167A2" w:rsidRPr="00331D0E">
        <w:rPr>
          <w:rFonts w:ascii="Times New Roman" w:hAnsi="Times New Roman"/>
          <w:sz w:val="32"/>
          <w:szCs w:val="32"/>
        </w:rPr>
        <w:t>ы</w:t>
      </w:r>
    </w:p>
    <w:sectPr w:rsidR="00DF31B6" w:rsidRPr="00331D0E" w:rsidSect="00DF31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2"/>
  </w:compat>
  <w:rsids>
    <w:rsidRoot w:val="009F4FD2"/>
    <w:rsid w:val="00040927"/>
    <w:rsid w:val="00044309"/>
    <w:rsid w:val="000D59ED"/>
    <w:rsid w:val="000D7F33"/>
    <w:rsid w:val="001C715C"/>
    <w:rsid w:val="001D646B"/>
    <w:rsid w:val="001E4051"/>
    <w:rsid w:val="00214477"/>
    <w:rsid w:val="00222BDF"/>
    <w:rsid w:val="00227652"/>
    <w:rsid w:val="0026474B"/>
    <w:rsid w:val="00271E46"/>
    <w:rsid w:val="002B1E05"/>
    <w:rsid w:val="002C3E84"/>
    <w:rsid w:val="00331D0E"/>
    <w:rsid w:val="00333BCE"/>
    <w:rsid w:val="00341767"/>
    <w:rsid w:val="003A307C"/>
    <w:rsid w:val="003B5509"/>
    <w:rsid w:val="003F37A6"/>
    <w:rsid w:val="0043737F"/>
    <w:rsid w:val="004875D9"/>
    <w:rsid w:val="004A75BF"/>
    <w:rsid w:val="004D0F68"/>
    <w:rsid w:val="004E7433"/>
    <w:rsid w:val="005144B8"/>
    <w:rsid w:val="00515BF4"/>
    <w:rsid w:val="005448E2"/>
    <w:rsid w:val="005725A6"/>
    <w:rsid w:val="005B3D61"/>
    <w:rsid w:val="005E2158"/>
    <w:rsid w:val="005E435E"/>
    <w:rsid w:val="00604B38"/>
    <w:rsid w:val="00631502"/>
    <w:rsid w:val="0067589F"/>
    <w:rsid w:val="00677902"/>
    <w:rsid w:val="006B6C52"/>
    <w:rsid w:val="006E7993"/>
    <w:rsid w:val="006F02C5"/>
    <w:rsid w:val="007362A6"/>
    <w:rsid w:val="007578FA"/>
    <w:rsid w:val="0076604E"/>
    <w:rsid w:val="007D07BA"/>
    <w:rsid w:val="007F4299"/>
    <w:rsid w:val="008610E0"/>
    <w:rsid w:val="00895401"/>
    <w:rsid w:val="008C516E"/>
    <w:rsid w:val="009045EA"/>
    <w:rsid w:val="00934F40"/>
    <w:rsid w:val="0094625B"/>
    <w:rsid w:val="0097078C"/>
    <w:rsid w:val="00973804"/>
    <w:rsid w:val="009A28BF"/>
    <w:rsid w:val="009B7858"/>
    <w:rsid w:val="009F4FD2"/>
    <w:rsid w:val="00A02A7E"/>
    <w:rsid w:val="00A20D69"/>
    <w:rsid w:val="00AC07FB"/>
    <w:rsid w:val="00AD35B3"/>
    <w:rsid w:val="00AD4436"/>
    <w:rsid w:val="00AD587F"/>
    <w:rsid w:val="00AD78BB"/>
    <w:rsid w:val="00B15137"/>
    <w:rsid w:val="00B251F1"/>
    <w:rsid w:val="00B3464D"/>
    <w:rsid w:val="00B36BCE"/>
    <w:rsid w:val="00B50B34"/>
    <w:rsid w:val="00BB1970"/>
    <w:rsid w:val="00BC7407"/>
    <w:rsid w:val="00C16DF5"/>
    <w:rsid w:val="00C35D72"/>
    <w:rsid w:val="00CA2A06"/>
    <w:rsid w:val="00CB6F44"/>
    <w:rsid w:val="00CD682F"/>
    <w:rsid w:val="00CE2398"/>
    <w:rsid w:val="00CF463E"/>
    <w:rsid w:val="00D009CD"/>
    <w:rsid w:val="00D07B3B"/>
    <w:rsid w:val="00D167A2"/>
    <w:rsid w:val="00D6000C"/>
    <w:rsid w:val="00DE2E52"/>
    <w:rsid w:val="00DF31B6"/>
    <w:rsid w:val="00DF78EE"/>
    <w:rsid w:val="00DF7F13"/>
    <w:rsid w:val="00E46165"/>
    <w:rsid w:val="00E81012"/>
    <w:rsid w:val="00EA3311"/>
    <w:rsid w:val="00EB7BAA"/>
    <w:rsid w:val="00ED2384"/>
    <w:rsid w:val="00EE384B"/>
    <w:rsid w:val="00EE3A97"/>
    <w:rsid w:val="00EF2B3B"/>
    <w:rsid w:val="00F3465F"/>
    <w:rsid w:val="00F60B03"/>
    <w:rsid w:val="00F921D6"/>
    <w:rsid w:val="00FB7B79"/>
    <w:rsid w:val="00FC248F"/>
    <w:rsid w:val="00FC29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3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3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2;&#1080;&#1082;&#1090;&#1086;&#1088;\Documents\&#1087;&#1072;&#1087;&#1072;\&#1087;&#1088;&#1086;&#1075;&#1088;&#1072;&#1084;&#1084;&#1099;%20&#1089;&#1086;&#1088;&#1077;&#1074;&#1085;&#1086;&#1074;&#1072;&#1085;&#1080;&#1081;\&#1087;&#1088;&#1086;&#1075;&#1088;&#1072;&#1084;&#1084;&#1072;%20&#1095;&#1077;&#1084;&#1087;&#1080;&#1086;&#1085;&#1072;&#1090;&#1072;%20&#1044;&#1060;&#1054;%202014&#1075;.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программа чемпионата ДФО 2014г.</Template>
  <TotalTime>205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Elena</cp:lastModifiedBy>
  <cp:revision>38</cp:revision>
  <dcterms:created xsi:type="dcterms:W3CDTF">2015-01-27T01:35:00Z</dcterms:created>
  <dcterms:modified xsi:type="dcterms:W3CDTF">2018-01-09T13:36:00Z</dcterms:modified>
</cp:coreProperties>
</file>